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1D1BF" w14:textId="6724D436" w:rsidR="00671CE4" w:rsidRDefault="00C76AE4" w:rsidP="00671CE4">
      <w:pPr>
        <w:spacing w:after="0"/>
        <w:jc w:val="center"/>
        <w:rPr>
          <w:b/>
          <w:bCs/>
          <w:szCs w:val="24"/>
          <w:lang w:val="et-EE"/>
        </w:rPr>
      </w:pPr>
      <w:r>
        <w:rPr>
          <w:b/>
          <w:bCs/>
          <w:szCs w:val="24"/>
          <w:lang w:val="et-EE"/>
        </w:rPr>
        <w:t xml:space="preserve">VÄLJAMINEVA </w:t>
      </w:r>
      <w:r w:rsidR="00671CE4">
        <w:rPr>
          <w:b/>
          <w:bCs/>
          <w:szCs w:val="24"/>
          <w:lang w:val="et-EE"/>
        </w:rPr>
        <w:t>KÜLALISÜLIÕPILASE SUUNAMISLEHT</w:t>
      </w:r>
    </w:p>
    <w:p w14:paraId="2C88FE02" w14:textId="77777777" w:rsidR="00671CE4" w:rsidRDefault="00671CE4" w:rsidP="00D01DB8">
      <w:pPr>
        <w:spacing w:after="0"/>
        <w:rPr>
          <w:b/>
          <w:bCs/>
          <w:szCs w:val="24"/>
          <w:lang w:val="et-EE"/>
        </w:rPr>
      </w:pPr>
    </w:p>
    <w:p w14:paraId="5E2E7738" w14:textId="2A80DC1D" w:rsidR="00E70D89" w:rsidRPr="006D505C" w:rsidRDefault="00D01DB8" w:rsidP="003847B2">
      <w:pPr>
        <w:spacing w:before="240" w:after="60" w:line="240" w:lineRule="auto"/>
        <w:rPr>
          <w:b/>
          <w:bCs/>
          <w:szCs w:val="24"/>
          <w:lang w:val="et-EE"/>
        </w:rPr>
      </w:pPr>
      <w:r w:rsidRPr="006D505C">
        <w:rPr>
          <w:b/>
          <w:bCs/>
          <w:szCs w:val="24"/>
          <w:lang w:val="et-EE"/>
        </w:rPr>
        <w:t>ISIKUANDMED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D01DB8" w14:paraId="4A45F95E" w14:textId="77777777" w:rsidTr="00C76AE4">
        <w:tc>
          <w:tcPr>
            <w:tcW w:w="2547" w:type="dxa"/>
            <w:vAlign w:val="center"/>
          </w:tcPr>
          <w:p w14:paraId="591747D7" w14:textId="599E6D59" w:rsidR="00D01DB8" w:rsidRPr="00D01DB8" w:rsidRDefault="00D01DB8" w:rsidP="00671CE4">
            <w:pPr>
              <w:spacing w:after="0" w:line="240" w:lineRule="auto"/>
              <w:rPr>
                <w:sz w:val="20"/>
                <w:szCs w:val="20"/>
                <w:lang w:val="et-EE"/>
              </w:rPr>
            </w:pPr>
            <w:r w:rsidRPr="00D01DB8">
              <w:rPr>
                <w:sz w:val="20"/>
                <w:szCs w:val="20"/>
                <w:lang w:val="et-EE"/>
              </w:rPr>
              <w:t>Eesnimi</w:t>
            </w:r>
          </w:p>
        </w:tc>
        <w:tc>
          <w:tcPr>
            <w:tcW w:w="6798" w:type="dxa"/>
            <w:vAlign w:val="center"/>
          </w:tcPr>
          <w:p w14:paraId="6D2BF43F" w14:textId="77777777" w:rsidR="00D01DB8" w:rsidRDefault="00D01DB8" w:rsidP="00671CE4">
            <w:pPr>
              <w:spacing w:after="0" w:line="240" w:lineRule="auto"/>
              <w:rPr>
                <w:szCs w:val="24"/>
                <w:lang w:val="et-EE"/>
              </w:rPr>
            </w:pPr>
          </w:p>
        </w:tc>
      </w:tr>
      <w:tr w:rsidR="00D01DB8" w14:paraId="29F51BEB" w14:textId="77777777" w:rsidTr="00C76AE4">
        <w:tc>
          <w:tcPr>
            <w:tcW w:w="2547" w:type="dxa"/>
            <w:vAlign w:val="center"/>
          </w:tcPr>
          <w:p w14:paraId="797C54F3" w14:textId="6E221568" w:rsidR="00D01DB8" w:rsidRPr="00D01DB8" w:rsidRDefault="00D01DB8" w:rsidP="00671CE4">
            <w:pPr>
              <w:spacing w:after="0" w:line="240" w:lineRule="auto"/>
              <w:rPr>
                <w:sz w:val="20"/>
                <w:szCs w:val="20"/>
                <w:lang w:val="et-EE"/>
              </w:rPr>
            </w:pPr>
            <w:r w:rsidRPr="00D01DB8">
              <w:rPr>
                <w:sz w:val="20"/>
                <w:szCs w:val="20"/>
                <w:lang w:val="et-EE"/>
              </w:rPr>
              <w:t>Perekonnanimi</w:t>
            </w:r>
          </w:p>
        </w:tc>
        <w:tc>
          <w:tcPr>
            <w:tcW w:w="6798" w:type="dxa"/>
            <w:vAlign w:val="center"/>
          </w:tcPr>
          <w:p w14:paraId="31D3EB42" w14:textId="77777777" w:rsidR="00D01DB8" w:rsidRDefault="00D01DB8" w:rsidP="00671CE4">
            <w:pPr>
              <w:spacing w:after="0" w:line="240" w:lineRule="auto"/>
              <w:rPr>
                <w:szCs w:val="24"/>
                <w:lang w:val="et-EE"/>
              </w:rPr>
            </w:pPr>
          </w:p>
        </w:tc>
      </w:tr>
      <w:tr w:rsidR="00D01DB8" w14:paraId="0B295141" w14:textId="77777777" w:rsidTr="00C76AE4">
        <w:tc>
          <w:tcPr>
            <w:tcW w:w="2547" w:type="dxa"/>
            <w:vAlign w:val="center"/>
          </w:tcPr>
          <w:p w14:paraId="3B3CD126" w14:textId="772B02DF" w:rsidR="00D01DB8" w:rsidRPr="00D01DB8" w:rsidRDefault="00D01DB8" w:rsidP="00671CE4">
            <w:pPr>
              <w:spacing w:after="0" w:line="240" w:lineRule="auto"/>
              <w:rPr>
                <w:sz w:val="20"/>
                <w:szCs w:val="20"/>
                <w:lang w:val="et-EE"/>
              </w:rPr>
            </w:pPr>
            <w:r w:rsidRPr="00D01DB8">
              <w:rPr>
                <w:sz w:val="20"/>
                <w:szCs w:val="20"/>
                <w:lang w:val="et-EE"/>
              </w:rPr>
              <w:t>Isikukood</w:t>
            </w:r>
          </w:p>
        </w:tc>
        <w:tc>
          <w:tcPr>
            <w:tcW w:w="6798" w:type="dxa"/>
            <w:vAlign w:val="center"/>
          </w:tcPr>
          <w:p w14:paraId="27308349" w14:textId="77777777" w:rsidR="00D01DB8" w:rsidRDefault="00D01DB8" w:rsidP="00671CE4">
            <w:pPr>
              <w:spacing w:after="0" w:line="240" w:lineRule="auto"/>
              <w:rPr>
                <w:szCs w:val="24"/>
                <w:lang w:val="et-EE"/>
              </w:rPr>
            </w:pPr>
          </w:p>
        </w:tc>
      </w:tr>
      <w:tr w:rsidR="00D01DB8" w14:paraId="63107310" w14:textId="77777777" w:rsidTr="00C76AE4">
        <w:tc>
          <w:tcPr>
            <w:tcW w:w="2547" w:type="dxa"/>
            <w:vAlign w:val="center"/>
          </w:tcPr>
          <w:p w14:paraId="3A546C26" w14:textId="74B45FF2" w:rsidR="00D01DB8" w:rsidRPr="00D01DB8" w:rsidRDefault="00D01DB8" w:rsidP="00671CE4">
            <w:pPr>
              <w:spacing w:after="0" w:line="240" w:lineRule="auto"/>
              <w:rPr>
                <w:sz w:val="20"/>
                <w:szCs w:val="20"/>
                <w:lang w:val="et-EE"/>
              </w:rPr>
            </w:pPr>
            <w:r w:rsidRPr="00D01DB8">
              <w:rPr>
                <w:sz w:val="20"/>
                <w:szCs w:val="20"/>
                <w:lang w:val="et-EE"/>
              </w:rPr>
              <w:t>Telefon</w:t>
            </w:r>
          </w:p>
        </w:tc>
        <w:tc>
          <w:tcPr>
            <w:tcW w:w="6798" w:type="dxa"/>
            <w:vAlign w:val="center"/>
          </w:tcPr>
          <w:p w14:paraId="53C5B729" w14:textId="77777777" w:rsidR="00D01DB8" w:rsidRDefault="00D01DB8" w:rsidP="00671CE4">
            <w:pPr>
              <w:spacing w:after="0" w:line="240" w:lineRule="auto"/>
              <w:rPr>
                <w:szCs w:val="24"/>
                <w:lang w:val="et-EE"/>
              </w:rPr>
            </w:pPr>
          </w:p>
        </w:tc>
      </w:tr>
      <w:tr w:rsidR="00D01DB8" w14:paraId="117F91A8" w14:textId="77777777" w:rsidTr="00C76AE4">
        <w:tc>
          <w:tcPr>
            <w:tcW w:w="2547" w:type="dxa"/>
            <w:vAlign w:val="center"/>
          </w:tcPr>
          <w:p w14:paraId="19631585" w14:textId="09F48AAF" w:rsidR="00D01DB8" w:rsidRPr="00D01DB8" w:rsidRDefault="00D01DB8" w:rsidP="00671CE4">
            <w:pPr>
              <w:spacing w:after="0" w:line="240" w:lineRule="auto"/>
              <w:rPr>
                <w:sz w:val="20"/>
                <w:szCs w:val="20"/>
                <w:lang w:val="et-EE"/>
              </w:rPr>
            </w:pPr>
            <w:r w:rsidRPr="00D01DB8">
              <w:rPr>
                <w:sz w:val="20"/>
                <w:szCs w:val="20"/>
                <w:lang w:val="et-EE"/>
              </w:rPr>
              <w:t>E-post</w:t>
            </w:r>
          </w:p>
        </w:tc>
        <w:tc>
          <w:tcPr>
            <w:tcW w:w="6798" w:type="dxa"/>
            <w:vAlign w:val="center"/>
          </w:tcPr>
          <w:p w14:paraId="093D58AD" w14:textId="77777777" w:rsidR="00D01DB8" w:rsidRDefault="00D01DB8" w:rsidP="00671CE4">
            <w:pPr>
              <w:spacing w:after="0" w:line="240" w:lineRule="auto"/>
              <w:rPr>
                <w:szCs w:val="24"/>
                <w:lang w:val="et-EE"/>
              </w:rPr>
            </w:pPr>
          </w:p>
        </w:tc>
      </w:tr>
    </w:tbl>
    <w:p w14:paraId="382D758E" w14:textId="2241A863" w:rsidR="00D01DB8" w:rsidRPr="006D505C" w:rsidRDefault="00D01DB8" w:rsidP="003847B2">
      <w:pPr>
        <w:spacing w:before="240" w:after="60" w:line="240" w:lineRule="auto"/>
        <w:rPr>
          <w:b/>
          <w:bCs/>
          <w:szCs w:val="24"/>
          <w:lang w:val="et-EE"/>
        </w:rPr>
      </w:pPr>
      <w:r w:rsidRPr="006D505C">
        <w:rPr>
          <w:b/>
          <w:bCs/>
          <w:szCs w:val="24"/>
          <w:lang w:val="et-EE"/>
        </w:rPr>
        <w:t>KODUKÕRGKOOL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D01DB8" w14:paraId="0AD74430" w14:textId="77777777" w:rsidTr="00C76AE4">
        <w:tc>
          <w:tcPr>
            <w:tcW w:w="2547" w:type="dxa"/>
            <w:vAlign w:val="center"/>
          </w:tcPr>
          <w:p w14:paraId="430396F6" w14:textId="0788759D" w:rsidR="00D01DB8" w:rsidRPr="00D01DB8" w:rsidRDefault="00D01DB8" w:rsidP="003847B2">
            <w:pPr>
              <w:spacing w:after="0" w:line="240" w:lineRule="auto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Kõrgkooli nimi</w:t>
            </w:r>
          </w:p>
        </w:tc>
        <w:tc>
          <w:tcPr>
            <w:tcW w:w="6798" w:type="dxa"/>
            <w:vAlign w:val="center"/>
          </w:tcPr>
          <w:p w14:paraId="7BC3350E" w14:textId="47F67917" w:rsidR="00D01DB8" w:rsidRPr="006D505C" w:rsidRDefault="00D01DB8" w:rsidP="003847B2">
            <w:pPr>
              <w:spacing w:after="0" w:line="240" w:lineRule="auto"/>
              <w:rPr>
                <w:sz w:val="20"/>
                <w:szCs w:val="20"/>
                <w:lang w:val="et-EE"/>
              </w:rPr>
            </w:pPr>
            <w:r w:rsidRPr="006D505C">
              <w:rPr>
                <w:sz w:val="20"/>
                <w:szCs w:val="20"/>
                <w:lang w:val="et-EE"/>
              </w:rPr>
              <w:t>Tallinna Tehnikakõrgkool</w:t>
            </w:r>
          </w:p>
        </w:tc>
      </w:tr>
      <w:tr w:rsidR="00D01DB8" w14:paraId="60F96361" w14:textId="77777777" w:rsidTr="00C76AE4">
        <w:tc>
          <w:tcPr>
            <w:tcW w:w="2547" w:type="dxa"/>
            <w:vAlign w:val="center"/>
          </w:tcPr>
          <w:p w14:paraId="7F5FA0B4" w14:textId="12920D35" w:rsidR="00D01DB8" w:rsidRPr="00D01DB8" w:rsidRDefault="00D01DB8" w:rsidP="003847B2">
            <w:pPr>
              <w:spacing w:after="0" w:line="240" w:lineRule="auto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Instituut</w:t>
            </w:r>
          </w:p>
        </w:tc>
        <w:tc>
          <w:tcPr>
            <w:tcW w:w="6798" w:type="dxa"/>
            <w:vAlign w:val="center"/>
          </w:tcPr>
          <w:p w14:paraId="12A50D3C" w14:textId="77777777" w:rsidR="00D01DB8" w:rsidRDefault="00D01DB8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</w:tr>
      <w:tr w:rsidR="00D01DB8" w14:paraId="46582C50" w14:textId="77777777" w:rsidTr="00C76AE4">
        <w:tc>
          <w:tcPr>
            <w:tcW w:w="2547" w:type="dxa"/>
            <w:vAlign w:val="center"/>
          </w:tcPr>
          <w:p w14:paraId="5A665D00" w14:textId="2E8A34FB" w:rsidR="00D01DB8" w:rsidRPr="00D01DB8" w:rsidRDefault="00D01DB8" w:rsidP="003847B2">
            <w:pPr>
              <w:spacing w:after="0" w:line="240" w:lineRule="auto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Õppekava</w:t>
            </w:r>
          </w:p>
        </w:tc>
        <w:tc>
          <w:tcPr>
            <w:tcW w:w="6798" w:type="dxa"/>
            <w:vAlign w:val="center"/>
          </w:tcPr>
          <w:p w14:paraId="240A9DE5" w14:textId="77777777" w:rsidR="00D01DB8" w:rsidRDefault="00D01DB8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</w:tr>
    </w:tbl>
    <w:p w14:paraId="274674E0" w14:textId="3123272F" w:rsidR="00D01DB8" w:rsidRPr="006D505C" w:rsidRDefault="00D01DB8" w:rsidP="003847B2">
      <w:pPr>
        <w:spacing w:before="240" w:after="60" w:line="240" w:lineRule="auto"/>
        <w:rPr>
          <w:b/>
          <w:bCs/>
          <w:szCs w:val="24"/>
          <w:lang w:val="et-EE"/>
        </w:rPr>
      </w:pPr>
      <w:r w:rsidRPr="006D505C">
        <w:rPr>
          <w:b/>
          <w:bCs/>
          <w:szCs w:val="24"/>
          <w:lang w:val="et-EE"/>
        </w:rPr>
        <w:t>VASTUVÕTTEV KÕRGKOOL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D01DB8" w14:paraId="4EF15313" w14:textId="77777777" w:rsidTr="00C76AE4">
        <w:tc>
          <w:tcPr>
            <w:tcW w:w="2547" w:type="dxa"/>
            <w:vAlign w:val="center"/>
          </w:tcPr>
          <w:p w14:paraId="54FE8FE3" w14:textId="77777777" w:rsidR="00D01DB8" w:rsidRPr="00D01DB8" w:rsidRDefault="00D01DB8" w:rsidP="003847B2">
            <w:pPr>
              <w:spacing w:after="0" w:line="240" w:lineRule="auto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Kõrgkooli nimi</w:t>
            </w:r>
          </w:p>
        </w:tc>
        <w:tc>
          <w:tcPr>
            <w:tcW w:w="6798" w:type="dxa"/>
            <w:vAlign w:val="center"/>
          </w:tcPr>
          <w:p w14:paraId="44E2E17D" w14:textId="2CA308F2" w:rsidR="00D01DB8" w:rsidRDefault="00D01DB8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</w:tr>
      <w:tr w:rsidR="00D01DB8" w14:paraId="582D4914" w14:textId="77777777" w:rsidTr="00C76AE4">
        <w:tc>
          <w:tcPr>
            <w:tcW w:w="2547" w:type="dxa"/>
            <w:vAlign w:val="center"/>
          </w:tcPr>
          <w:p w14:paraId="1B0CD180" w14:textId="57BA5254" w:rsidR="00D01DB8" w:rsidRPr="00D01DB8" w:rsidRDefault="00C76AE4" w:rsidP="003847B2">
            <w:pPr>
              <w:spacing w:after="0" w:line="240" w:lineRule="auto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Struktuuriüksus</w:t>
            </w:r>
          </w:p>
        </w:tc>
        <w:tc>
          <w:tcPr>
            <w:tcW w:w="6798" w:type="dxa"/>
            <w:vAlign w:val="center"/>
          </w:tcPr>
          <w:p w14:paraId="55CDEDEC" w14:textId="77777777" w:rsidR="00D01DB8" w:rsidRDefault="00D01DB8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</w:tr>
      <w:tr w:rsidR="003847B2" w14:paraId="3F25D15A" w14:textId="77777777" w:rsidTr="00C76AE4">
        <w:tc>
          <w:tcPr>
            <w:tcW w:w="2547" w:type="dxa"/>
            <w:vAlign w:val="center"/>
          </w:tcPr>
          <w:p w14:paraId="395199DF" w14:textId="2074A79B" w:rsidR="003847B2" w:rsidRDefault="003847B2" w:rsidP="003847B2">
            <w:pPr>
              <w:spacing w:after="0" w:line="240" w:lineRule="auto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Õppeaasta/semester</w:t>
            </w:r>
          </w:p>
        </w:tc>
        <w:tc>
          <w:tcPr>
            <w:tcW w:w="6798" w:type="dxa"/>
            <w:vAlign w:val="center"/>
          </w:tcPr>
          <w:p w14:paraId="0A88DA27" w14:textId="77777777" w:rsidR="003847B2" w:rsidRDefault="003847B2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</w:tr>
    </w:tbl>
    <w:p w14:paraId="15D44A3F" w14:textId="76939FBE" w:rsidR="00D01DB8" w:rsidRPr="006D505C" w:rsidRDefault="00C76AE4" w:rsidP="003847B2">
      <w:pPr>
        <w:spacing w:before="240" w:after="60" w:line="240" w:lineRule="auto"/>
        <w:rPr>
          <w:b/>
          <w:bCs/>
          <w:szCs w:val="24"/>
          <w:lang w:val="et-EE"/>
        </w:rPr>
      </w:pPr>
      <w:r>
        <w:rPr>
          <w:b/>
          <w:bCs/>
          <w:szCs w:val="24"/>
          <w:lang w:val="et-EE"/>
        </w:rPr>
        <w:t>S</w:t>
      </w:r>
      <w:r w:rsidR="00D01DB8" w:rsidRPr="006D505C">
        <w:rPr>
          <w:b/>
          <w:bCs/>
          <w:szCs w:val="24"/>
          <w:lang w:val="et-EE"/>
        </w:rPr>
        <w:t>OORITATAVAD  AINED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1417"/>
        <w:gridCol w:w="2547"/>
        <w:gridCol w:w="710"/>
        <w:gridCol w:w="1417"/>
        <w:gridCol w:w="2551"/>
        <w:gridCol w:w="709"/>
      </w:tblGrid>
      <w:tr w:rsidR="00C76AE4" w:rsidRPr="006D505C" w14:paraId="4BBF5721" w14:textId="120B1ED8" w:rsidTr="002332A9">
        <w:trPr>
          <w:trHeight w:val="283"/>
        </w:trPr>
        <w:tc>
          <w:tcPr>
            <w:tcW w:w="4674" w:type="dxa"/>
            <w:gridSpan w:val="3"/>
            <w:vAlign w:val="center"/>
          </w:tcPr>
          <w:p w14:paraId="308679D6" w14:textId="506FC53A" w:rsidR="00C76AE4" w:rsidRPr="006D505C" w:rsidRDefault="00C76AE4" w:rsidP="002332A9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>Vastuvõtva kõrgkooli aine</w:t>
            </w:r>
          </w:p>
        </w:tc>
        <w:tc>
          <w:tcPr>
            <w:tcW w:w="4677" w:type="dxa"/>
            <w:gridSpan w:val="3"/>
            <w:vAlign w:val="center"/>
          </w:tcPr>
          <w:p w14:paraId="4FAAF120" w14:textId="42AA20A6" w:rsidR="00C76AE4" w:rsidRDefault="00C76AE4" w:rsidP="002332A9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>Asendatav kodukõrgkooli aine</w:t>
            </w:r>
          </w:p>
        </w:tc>
      </w:tr>
      <w:tr w:rsidR="00C76AE4" w:rsidRPr="006D505C" w14:paraId="4B9725BA" w14:textId="6BF147DB" w:rsidTr="002332A9">
        <w:trPr>
          <w:trHeight w:val="283"/>
        </w:trPr>
        <w:tc>
          <w:tcPr>
            <w:tcW w:w="1417" w:type="dxa"/>
            <w:vAlign w:val="center"/>
          </w:tcPr>
          <w:p w14:paraId="6EF061BA" w14:textId="602CD766" w:rsidR="00C76AE4" w:rsidRPr="006D505C" w:rsidRDefault="00C76AE4" w:rsidP="002332A9">
            <w:pPr>
              <w:spacing w:after="0" w:line="240" w:lineRule="auto"/>
              <w:rPr>
                <w:b/>
                <w:bCs/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Õppeaine </w:t>
            </w:r>
            <w:r>
              <w:rPr>
                <w:b/>
                <w:bCs/>
                <w:sz w:val="20"/>
                <w:szCs w:val="20"/>
                <w:lang w:val="et-EE"/>
              </w:rPr>
              <w:br/>
              <w:t>kood</w:t>
            </w:r>
          </w:p>
        </w:tc>
        <w:tc>
          <w:tcPr>
            <w:tcW w:w="2547" w:type="dxa"/>
            <w:vAlign w:val="center"/>
          </w:tcPr>
          <w:p w14:paraId="5736D798" w14:textId="0CB65AAD" w:rsidR="00C76AE4" w:rsidRPr="006D505C" w:rsidRDefault="00C76AE4" w:rsidP="002332A9">
            <w:pPr>
              <w:spacing w:after="0" w:line="240" w:lineRule="auto"/>
              <w:rPr>
                <w:b/>
                <w:bCs/>
                <w:sz w:val="20"/>
                <w:szCs w:val="20"/>
                <w:lang w:val="et-EE"/>
              </w:rPr>
            </w:pPr>
            <w:r w:rsidRPr="006D505C">
              <w:rPr>
                <w:b/>
                <w:bCs/>
                <w:sz w:val="20"/>
                <w:szCs w:val="20"/>
                <w:lang w:val="et-EE"/>
              </w:rPr>
              <w:t>Õppeaine</w:t>
            </w:r>
            <w:r>
              <w:rPr>
                <w:b/>
                <w:bCs/>
                <w:sz w:val="20"/>
                <w:szCs w:val="20"/>
                <w:lang w:val="et-EE"/>
              </w:rPr>
              <w:t xml:space="preserve"> nimetus</w:t>
            </w:r>
          </w:p>
        </w:tc>
        <w:tc>
          <w:tcPr>
            <w:tcW w:w="710" w:type="dxa"/>
            <w:vAlign w:val="center"/>
          </w:tcPr>
          <w:p w14:paraId="6DF9C3C6" w14:textId="5116E3DA" w:rsidR="00C76AE4" w:rsidRPr="006D505C" w:rsidRDefault="00C76AE4" w:rsidP="002332A9">
            <w:pPr>
              <w:spacing w:after="0" w:line="240" w:lineRule="auto"/>
              <w:rPr>
                <w:b/>
                <w:bCs/>
                <w:sz w:val="20"/>
                <w:szCs w:val="20"/>
                <w:lang w:val="et-EE"/>
              </w:rPr>
            </w:pPr>
            <w:r w:rsidRPr="006D505C">
              <w:rPr>
                <w:b/>
                <w:bCs/>
                <w:sz w:val="20"/>
                <w:szCs w:val="20"/>
                <w:lang w:val="et-EE"/>
              </w:rPr>
              <w:t>EAP</w:t>
            </w:r>
          </w:p>
        </w:tc>
        <w:tc>
          <w:tcPr>
            <w:tcW w:w="1417" w:type="dxa"/>
            <w:vAlign w:val="center"/>
          </w:tcPr>
          <w:p w14:paraId="51913B27" w14:textId="66B73AC4" w:rsidR="00C76AE4" w:rsidRPr="006D505C" w:rsidRDefault="00C76AE4" w:rsidP="002332A9">
            <w:pPr>
              <w:spacing w:after="0" w:line="240" w:lineRule="auto"/>
              <w:rPr>
                <w:b/>
                <w:bCs/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>Õppeaine kood</w:t>
            </w:r>
          </w:p>
        </w:tc>
        <w:tc>
          <w:tcPr>
            <w:tcW w:w="2551" w:type="dxa"/>
            <w:vAlign w:val="center"/>
          </w:tcPr>
          <w:p w14:paraId="4AF139F3" w14:textId="53163CCF" w:rsidR="00C76AE4" w:rsidRDefault="00C76AE4" w:rsidP="002332A9">
            <w:pPr>
              <w:spacing w:after="0" w:line="240" w:lineRule="auto"/>
              <w:rPr>
                <w:b/>
                <w:bCs/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>Õppeaine nimetus</w:t>
            </w:r>
          </w:p>
        </w:tc>
        <w:tc>
          <w:tcPr>
            <w:tcW w:w="709" w:type="dxa"/>
            <w:vAlign w:val="center"/>
          </w:tcPr>
          <w:p w14:paraId="225E7C05" w14:textId="55130CBF" w:rsidR="00C76AE4" w:rsidRDefault="00C76AE4" w:rsidP="002332A9">
            <w:pPr>
              <w:spacing w:after="0" w:line="240" w:lineRule="auto"/>
              <w:rPr>
                <w:b/>
                <w:bCs/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>EAP</w:t>
            </w:r>
          </w:p>
        </w:tc>
      </w:tr>
      <w:tr w:rsidR="00C76AE4" w14:paraId="6A702E80" w14:textId="1DC88F2E" w:rsidTr="007C4E30">
        <w:trPr>
          <w:trHeight w:val="283"/>
        </w:trPr>
        <w:tc>
          <w:tcPr>
            <w:tcW w:w="1417" w:type="dxa"/>
          </w:tcPr>
          <w:p w14:paraId="7C1D6DB6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2547" w:type="dxa"/>
            <w:vAlign w:val="center"/>
          </w:tcPr>
          <w:p w14:paraId="3EED8680" w14:textId="16E2211F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710" w:type="dxa"/>
            <w:vAlign w:val="center"/>
          </w:tcPr>
          <w:p w14:paraId="394DC3C0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1417" w:type="dxa"/>
            <w:vAlign w:val="center"/>
          </w:tcPr>
          <w:p w14:paraId="59CB61B4" w14:textId="65CB2F96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2551" w:type="dxa"/>
          </w:tcPr>
          <w:p w14:paraId="43C17C11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709" w:type="dxa"/>
          </w:tcPr>
          <w:p w14:paraId="32299681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</w:tr>
      <w:tr w:rsidR="00C76AE4" w14:paraId="094F5A6F" w14:textId="007F8E96" w:rsidTr="007C4E30">
        <w:trPr>
          <w:trHeight w:val="283"/>
        </w:trPr>
        <w:tc>
          <w:tcPr>
            <w:tcW w:w="1417" w:type="dxa"/>
          </w:tcPr>
          <w:p w14:paraId="7230C46D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2547" w:type="dxa"/>
            <w:vAlign w:val="center"/>
          </w:tcPr>
          <w:p w14:paraId="452222AF" w14:textId="1006DBF3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710" w:type="dxa"/>
            <w:vAlign w:val="center"/>
          </w:tcPr>
          <w:p w14:paraId="499971C2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1417" w:type="dxa"/>
            <w:vAlign w:val="center"/>
          </w:tcPr>
          <w:p w14:paraId="151CB4C3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2551" w:type="dxa"/>
          </w:tcPr>
          <w:p w14:paraId="47769E2D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709" w:type="dxa"/>
          </w:tcPr>
          <w:p w14:paraId="388DBB0D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</w:tr>
      <w:tr w:rsidR="00C76AE4" w14:paraId="40555D31" w14:textId="304DC228" w:rsidTr="007C4E30">
        <w:trPr>
          <w:trHeight w:val="283"/>
        </w:trPr>
        <w:tc>
          <w:tcPr>
            <w:tcW w:w="1417" w:type="dxa"/>
          </w:tcPr>
          <w:p w14:paraId="35806302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2547" w:type="dxa"/>
            <w:vAlign w:val="center"/>
          </w:tcPr>
          <w:p w14:paraId="61225A45" w14:textId="53EC90EB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710" w:type="dxa"/>
            <w:vAlign w:val="center"/>
          </w:tcPr>
          <w:p w14:paraId="7DEDE9F2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1417" w:type="dxa"/>
            <w:vAlign w:val="center"/>
          </w:tcPr>
          <w:p w14:paraId="2713DEC1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2551" w:type="dxa"/>
          </w:tcPr>
          <w:p w14:paraId="6D75A77B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709" w:type="dxa"/>
          </w:tcPr>
          <w:p w14:paraId="321E5512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</w:tr>
      <w:tr w:rsidR="00C76AE4" w14:paraId="2644912A" w14:textId="50B25387" w:rsidTr="007C4E30">
        <w:trPr>
          <w:trHeight w:val="283"/>
        </w:trPr>
        <w:tc>
          <w:tcPr>
            <w:tcW w:w="1417" w:type="dxa"/>
          </w:tcPr>
          <w:p w14:paraId="0B49ABA7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2547" w:type="dxa"/>
            <w:vAlign w:val="center"/>
          </w:tcPr>
          <w:p w14:paraId="44DE9954" w14:textId="19632330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710" w:type="dxa"/>
            <w:vAlign w:val="center"/>
          </w:tcPr>
          <w:p w14:paraId="2AACF4A6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1417" w:type="dxa"/>
            <w:vAlign w:val="center"/>
          </w:tcPr>
          <w:p w14:paraId="4B30B2B4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2551" w:type="dxa"/>
          </w:tcPr>
          <w:p w14:paraId="06EF2756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709" w:type="dxa"/>
          </w:tcPr>
          <w:p w14:paraId="643B4087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</w:tr>
      <w:tr w:rsidR="00C76AE4" w14:paraId="1E6645C0" w14:textId="502756C1" w:rsidTr="007C4E30">
        <w:trPr>
          <w:trHeight w:val="283"/>
        </w:trPr>
        <w:tc>
          <w:tcPr>
            <w:tcW w:w="1417" w:type="dxa"/>
          </w:tcPr>
          <w:p w14:paraId="1C03E183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2547" w:type="dxa"/>
            <w:vAlign w:val="center"/>
          </w:tcPr>
          <w:p w14:paraId="5BEF20C0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710" w:type="dxa"/>
            <w:vAlign w:val="center"/>
          </w:tcPr>
          <w:p w14:paraId="7FC84E7F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1417" w:type="dxa"/>
            <w:vAlign w:val="center"/>
          </w:tcPr>
          <w:p w14:paraId="42785BCB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2551" w:type="dxa"/>
          </w:tcPr>
          <w:p w14:paraId="59FAE502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709" w:type="dxa"/>
          </w:tcPr>
          <w:p w14:paraId="1038108B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</w:tr>
      <w:tr w:rsidR="00C76AE4" w14:paraId="5FBB1AF0" w14:textId="51DF6396" w:rsidTr="007C4E30">
        <w:trPr>
          <w:trHeight w:val="283"/>
        </w:trPr>
        <w:tc>
          <w:tcPr>
            <w:tcW w:w="1417" w:type="dxa"/>
          </w:tcPr>
          <w:p w14:paraId="3D12BA0E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2547" w:type="dxa"/>
            <w:vAlign w:val="center"/>
          </w:tcPr>
          <w:p w14:paraId="12786CCD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710" w:type="dxa"/>
            <w:vAlign w:val="center"/>
          </w:tcPr>
          <w:p w14:paraId="30F2B36A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1417" w:type="dxa"/>
            <w:vAlign w:val="center"/>
          </w:tcPr>
          <w:p w14:paraId="69D9B329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2551" w:type="dxa"/>
          </w:tcPr>
          <w:p w14:paraId="1DF84EB9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  <w:tc>
          <w:tcPr>
            <w:tcW w:w="709" w:type="dxa"/>
          </w:tcPr>
          <w:p w14:paraId="01FC4916" w14:textId="77777777" w:rsidR="00C76AE4" w:rsidRDefault="00C76AE4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</w:tr>
    </w:tbl>
    <w:p w14:paraId="2D4B7074" w14:textId="4B577F3D" w:rsidR="006D505C" w:rsidRPr="006D505C" w:rsidRDefault="008955DB" w:rsidP="003847B2">
      <w:pPr>
        <w:spacing w:before="240" w:after="60" w:line="240" w:lineRule="auto"/>
        <w:rPr>
          <w:b/>
          <w:bCs/>
          <w:szCs w:val="24"/>
          <w:lang w:val="et-EE"/>
        </w:rPr>
      </w:pPr>
      <w:r>
        <w:rPr>
          <w:b/>
          <w:bCs/>
          <w:szCs w:val="24"/>
          <w:lang w:val="et-EE"/>
        </w:rPr>
        <w:t>KOOSKÕLASTUS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7223"/>
      </w:tblGrid>
      <w:tr w:rsidR="006D505C" w14:paraId="3AEBEE87" w14:textId="77777777" w:rsidTr="003847B2">
        <w:tc>
          <w:tcPr>
            <w:tcW w:w="2122" w:type="dxa"/>
            <w:vAlign w:val="center"/>
          </w:tcPr>
          <w:p w14:paraId="4225CC0F" w14:textId="21BB7FE5" w:rsidR="006D505C" w:rsidRPr="00D01DB8" w:rsidRDefault="006D505C" w:rsidP="003847B2">
            <w:pPr>
              <w:spacing w:after="0" w:line="240" w:lineRule="auto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Õppekava juht</w:t>
            </w:r>
          </w:p>
        </w:tc>
        <w:tc>
          <w:tcPr>
            <w:tcW w:w="7223" w:type="dxa"/>
            <w:vAlign w:val="center"/>
          </w:tcPr>
          <w:p w14:paraId="3F1244F3" w14:textId="77777777" w:rsidR="006D505C" w:rsidRDefault="006D505C" w:rsidP="003847B2">
            <w:pPr>
              <w:spacing w:after="0" w:line="240" w:lineRule="auto"/>
              <w:rPr>
                <w:szCs w:val="24"/>
                <w:lang w:val="et-EE"/>
              </w:rPr>
            </w:pPr>
          </w:p>
        </w:tc>
      </w:tr>
    </w:tbl>
    <w:p w14:paraId="08803E66" w14:textId="312640B2" w:rsidR="006D505C" w:rsidRDefault="006D505C" w:rsidP="00D01DB8">
      <w:pPr>
        <w:rPr>
          <w:szCs w:val="24"/>
          <w:lang w:val="et-EE"/>
        </w:rPr>
      </w:pPr>
    </w:p>
    <w:p w14:paraId="238CB19A" w14:textId="77777777" w:rsidR="006D505C" w:rsidRDefault="006D505C" w:rsidP="00D01DB8">
      <w:pPr>
        <w:rPr>
          <w:szCs w:val="24"/>
          <w:lang w:val="et-EE"/>
        </w:rPr>
      </w:pPr>
    </w:p>
    <w:p w14:paraId="36F9BACA" w14:textId="77777777" w:rsidR="006D505C" w:rsidRPr="00D01DB8" w:rsidRDefault="006D505C" w:rsidP="00D01DB8">
      <w:pPr>
        <w:rPr>
          <w:szCs w:val="24"/>
          <w:lang w:val="et-EE"/>
        </w:rPr>
      </w:pPr>
    </w:p>
    <w:sectPr w:rsidR="006D505C" w:rsidRPr="00D01DB8" w:rsidSect="00542720">
      <w:headerReference w:type="first" r:id="rId6"/>
      <w:footerReference w:type="first" r:id="rId7"/>
      <w:pgSz w:w="11907" w:h="16839" w:code="9"/>
      <w:pgMar w:top="1701" w:right="851" w:bottom="680" w:left="1701" w:header="3402" w:footer="10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81E7D" w14:textId="77777777" w:rsidR="00005127" w:rsidRDefault="00005127" w:rsidP="00D80E1E">
      <w:pPr>
        <w:spacing w:after="0" w:line="240" w:lineRule="auto"/>
      </w:pPr>
      <w:r>
        <w:separator/>
      </w:r>
    </w:p>
  </w:endnote>
  <w:endnote w:type="continuationSeparator" w:id="0">
    <w:p w14:paraId="66D28096" w14:textId="77777777" w:rsidR="00005127" w:rsidRDefault="00005127" w:rsidP="00D80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Baltic">
    <w:altName w:val="Arial"/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DejaVu Sans">
    <w:altName w:val="Verdana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C23A0" w14:textId="77777777" w:rsidR="0024725E" w:rsidRDefault="0024725E" w:rsidP="00542720">
    <w:pPr>
      <w:pStyle w:val="Footer"/>
      <w:jc w:val="center"/>
    </w:pPr>
  </w:p>
  <w:p w14:paraId="24AF8832" w14:textId="77777777" w:rsidR="0024725E" w:rsidRDefault="0024725E" w:rsidP="00542720">
    <w:pPr>
      <w:pStyle w:val="Footer"/>
      <w:jc w:val="center"/>
    </w:pPr>
    <w:r>
      <w:rPr>
        <w:noProof/>
        <w:lang w:val="et-EE" w:eastAsia="et-EE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974CE83" wp14:editId="51235B3E">
              <wp:simplePos x="0" y="0"/>
              <wp:positionH relativeFrom="margin">
                <wp:posOffset>1682115</wp:posOffset>
              </wp:positionH>
              <wp:positionV relativeFrom="paragraph">
                <wp:posOffset>-8255</wp:posOffset>
              </wp:positionV>
              <wp:extent cx="2858135" cy="0"/>
              <wp:effectExtent l="9525" t="13335" r="8890" b="5715"/>
              <wp:wrapTight wrapText="bothSides">
                <wp:wrapPolygon edited="0">
                  <wp:start x="0" y="-2147483648"/>
                  <wp:lineTo x="302" y="-2147483648"/>
                  <wp:lineTo x="302" y="-2147483648"/>
                  <wp:lineTo x="0" y="-2147483648"/>
                  <wp:lineTo x="0" y="-2147483648"/>
                </wp:wrapPolygon>
              </wp:wrapTight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5813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054BFC" id="Straight Connector 1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132.45pt,-.65pt" to="357.5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" strokeweight=".25pt">
              <v:stroke joinstyle="miter"/>
              <w10:wrap type="tight" anchorx="margin"/>
            </v:line>
          </w:pict>
        </mc:Fallback>
      </mc:AlternateContent>
    </w:r>
  </w:p>
  <w:p w14:paraId="7D089C2F" w14:textId="77777777" w:rsidR="0024725E" w:rsidRPr="002E531C" w:rsidRDefault="0024725E" w:rsidP="00542720">
    <w:pPr>
      <w:pStyle w:val="Footer"/>
      <w:jc w:val="center"/>
      <w:rPr>
        <w:lang w:val="sv-SE"/>
      </w:rPr>
    </w:pPr>
    <w:r w:rsidRPr="002E531C">
      <w:rPr>
        <w:lang w:val="sv-SE"/>
      </w:rPr>
      <w:t xml:space="preserve">Tallinna Tehnikakõrgkool  </w:t>
    </w:r>
    <w:r w:rsidRPr="00070AFE">
      <w:rPr>
        <w:color w:val="008D53"/>
      </w:rPr>
      <w:sym w:font="Wingdings 3" w:char="F081"/>
    </w:r>
    <w:r w:rsidRPr="002E531C">
      <w:rPr>
        <w:lang w:val="sv-SE"/>
      </w:rPr>
      <w:t xml:space="preserve">  registrikood 70003773  </w:t>
    </w:r>
    <w:r w:rsidRPr="00070AFE">
      <w:rPr>
        <w:color w:val="008D53"/>
      </w:rPr>
      <w:sym w:font="Wingdings 3" w:char="F081"/>
    </w:r>
    <w:r w:rsidRPr="002E531C">
      <w:rPr>
        <w:lang w:val="sv-SE"/>
      </w:rPr>
      <w:t xml:space="preserve">  Pärnu mnt 62  </w:t>
    </w:r>
    <w:r w:rsidRPr="00070AFE">
      <w:rPr>
        <w:color w:val="008D53"/>
      </w:rPr>
      <w:sym w:font="Wingdings 3" w:char="F081"/>
    </w:r>
    <w:r w:rsidRPr="002E531C">
      <w:rPr>
        <w:lang w:val="sv-SE"/>
      </w:rPr>
      <w:t xml:space="preserve">  10135 Tallinn</w:t>
    </w:r>
  </w:p>
  <w:p w14:paraId="4E5CB5DA" w14:textId="77777777" w:rsidR="0024725E" w:rsidRPr="00542720" w:rsidRDefault="0024725E" w:rsidP="00542720">
    <w:pPr>
      <w:pStyle w:val="Footer"/>
      <w:jc w:val="center"/>
    </w:pPr>
    <w:r w:rsidRPr="00300A4F">
      <w:t>www.tktk.ee</w:t>
    </w:r>
    <w:r>
      <w:t xml:space="preserve">  </w:t>
    </w:r>
    <w:r w:rsidRPr="00070AFE">
      <w:rPr>
        <w:color w:val="008D53"/>
      </w:rPr>
      <w:sym w:font="Wingdings 3" w:char="F081"/>
    </w:r>
    <w:r>
      <w:t xml:space="preserve">  </w:t>
    </w:r>
    <w:r w:rsidRPr="00300A4F">
      <w:t>tktk@tktk.ee</w:t>
    </w:r>
    <w:r>
      <w:t xml:space="preserve">  </w:t>
    </w:r>
    <w:r w:rsidRPr="00070AFE">
      <w:rPr>
        <w:color w:val="008D53"/>
      </w:rPr>
      <w:sym w:font="Wingdings 3" w:char="F081"/>
    </w:r>
    <w:r>
      <w:rPr>
        <w:color w:val="008D53"/>
      </w:rPr>
      <w:t xml:space="preserve"> </w:t>
    </w:r>
    <w:r>
      <w:t xml:space="preserve"> </w:t>
    </w:r>
    <w:proofErr w:type="spellStart"/>
    <w:r w:rsidRPr="00300A4F">
      <w:t>tel</w:t>
    </w:r>
    <w:proofErr w:type="spellEnd"/>
    <w:r w:rsidRPr="00300A4F">
      <w:t xml:space="preserve"> </w:t>
    </w:r>
    <w:r>
      <w:t xml:space="preserve">+372 </w:t>
    </w:r>
    <w:r w:rsidRPr="00300A4F">
      <w:t>666 4500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37361" w14:textId="77777777" w:rsidR="00005127" w:rsidRDefault="00005127" w:rsidP="00D80E1E">
      <w:pPr>
        <w:spacing w:after="0" w:line="240" w:lineRule="auto"/>
      </w:pPr>
      <w:r>
        <w:separator/>
      </w:r>
    </w:p>
  </w:footnote>
  <w:footnote w:type="continuationSeparator" w:id="0">
    <w:p w14:paraId="11272FDA" w14:textId="77777777" w:rsidR="00005127" w:rsidRDefault="00005127" w:rsidP="00D80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27541" w14:textId="77777777" w:rsidR="0024725E" w:rsidRDefault="0024725E">
    <w:pPr>
      <w:pStyle w:val="Header"/>
    </w:pPr>
    <w:r>
      <w:rPr>
        <w:noProof/>
        <w:lang w:val="et-EE" w:eastAsia="et-EE"/>
      </w:rPr>
      <w:drawing>
        <wp:anchor distT="0" distB="0" distL="114300" distR="114300" simplePos="0" relativeHeight="251657216" behindDoc="1" locked="0" layoutInCell="1" allowOverlap="1" wp14:anchorId="72075422" wp14:editId="1E3384A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3945890" cy="1443355"/>
          <wp:effectExtent l="0" t="0" r="0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5890" cy="144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892"/>
    <w:rsid w:val="00005127"/>
    <w:rsid w:val="000371B3"/>
    <w:rsid w:val="000E5A6A"/>
    <w:rsid w:val="000F0FA4"/>
    <w:rsid w:val="000F7692"/>
    <w:rsid w:val="001319AA"/>
    <w:rsid w:val="001325DF"/>
    <w:rsid w:val="00152E3E"/>
    <w:rsid w:val="00156795"/>
    <w:rsid w:val="001717A6"/>
    <w:rsid w:val="00203765"/>
    <w:rsid w:val="00211A61"/>
    <w:rsid w:val="002332A9"/>
    <w:rsid w:val="00240259"/>
    <w:rsid w:val="0024725E"/>
    <w:rsid w:val="00252BF2"/>
    <w:rsid w:val="00290951"/>
    <w:rsid w:val="002A1400"/>
    <w:rsid w:val="002A23DD"/>
    <w:rsid w:val="002B113D"/>
    <w:rsid w:val="002C277E"/>
    <w:rsid w:val="002E531C"/>
    <w:rsid w:val="002E6257"/>
    <w:rsid w:val="003238C2"/>
    <w:rsid w:val="003311FE"/>
    <w:rsid w:val="003847B2"/>
    <w:rsid w:val="00391D94"/>
    <w:rsid w:val="00391E0A"/>
    <w:rsid w:val="00392159"/>
    <w:rsid w:val="003E1214"/>
    <w:rsid w:val="003F4434"/>
    <w:rsid w:val="00410516"/>
    <w:rsid w:val="00426C34"/>
    <w:rsid w:val="00432700"/>
    <w:rsid w:val="00432B92"/>
    <w:rsid w:val="004632C0"/>
    <w:rsid w:val="00490E55"/>
    <w:rsid w:val="00496974"/>
    <w:rsid w:val="00497569"/>
    <w:rsid w:val="004A0DBC"/>
    <w:rsid w:val="004B43D1"/>
    <w:rsid w:val="004B4E67"/>
    <w:rsid w:val="00511B9D"/>
    <w:rsid w:val="00533502"/>
    <w:rsid w:val="00541EA7"/>
    <w:rsid w:val="00542720"/>
    <w:rsid w:val="00547CAA"/>
    <w:rsid w:val="00572B33"/>
    <w:rsid w:val="00586748"/>
    <w:rsid w:val="00592946"/>
    <w:rsid w:val="005A4658"/>
    <w:rsid w:val="005A55BB"/>
    <w:rsid w:val="005A6DD4"/>
    <w:rsid w:val="005B7AFB"/>
    <w:rsid w:val="005F2A0F"/>
    <w:rsid w:val="005F4728"/>
    <w:rsid w:val="006463AD"/>
    <w:rsid w:val="006539F4"/>
    <w:rsid w:val="00654AFC"/>
    <w:rsid w:val="00671CE4"/>
    <w:rsid w:val="006835F2"/>
    <w:rsid w:val="006962C0"/>
    <w:rsid w:val="006C704D"/>
    <w:rsid w:val="006D505C"/>
    <w:rsid w:val="006D6AE9"/>
    <w:rsid w:val="006F7038"/>
    <w:rsid w:val="00700E4E"/>
    <w:rsid w:val="00712AEA"/>
    <w:rsid w:val="0072471E"/>
    <w:rsid w:val="007349FA"/>
    <w:rsid w:val="007377DA"/>
    <w:rsid w:val="007A2B8C"/>
    <w:rsid w:val="007C3A64"/>
    <w:rsid w:val="007C4E30"/>
    <w:rsid w:val="008639F1"/>
    <w:rsid w:val="008955DB"/>
    <w:rsid w:val="008A5DDB"/>
    <w:rsid w:val="008D5892"/>
    <w:rsid w:val="008E45AB"/>
    <w:rsid w:val="00906C98"/>
    <w:rsid w:val="009219D5"/>
    <w:rsid w:val="009257FF"/>
    <w:rsid w:val="00960622"/>
    <w:rsid w:val="009C6FB5"/>
    <w:rsid w:val="009D3A65"/>
    <w:rsid w:val="009E179D"/>
    <w:rsid w:val="00A406DC"/>
    <w:rsid w:val="00A62F1D"/>
    <w:rsid w:val="00A63C84"/>
    <w:rsid w:val="00AA4689"/>
    <w:rsid w:val="00AB05D2"/>
    <w:rsid w:val="00AC2410"/>
    <w:rsid w:val="00AE3A52"/>
    <w:rsid w:val="00AE3FF6"/>
    <w:rsid w:val="00AE743E"/>
    <w:rsid w:val="00B16074"/>
    <w:rsid w:val="00B35785"/>
    <w:rsid w:val="00B77E8E"/>
    <w:rsid w:val="00B85A07"/>
    <w:rsid w:val="00BC0150"/>
    <w:rsid w:val="00C027F0"/>
    <w:rsid w:val="00C14C87"/>
    <w:rsid w:val="00C16B53"/>
    <w:rsid w:val="00C214CC"/>
    <w:rsid w:val="00C459CE"/>
    <w:rsid w:val="00C55DDA"/>
    <w:rsid w:val="00C67779"/>
    <w:rsid w:val="00C76AE4"/>
    <w:rsid w:val="00C7793D"/>
    <w:rsid w:val="00C84084"/>
    <w:rsid w:val="00C872A5"/>
    <w:rsid w:val="00CA53EC"/>
    <w:rsid w:val="00CB7DB3"/>
    <w:rsid w:val="00D01DB8"/>
    <w:rsid w:val="00D03675"/>
    <w:rsid w:val="00D1628E"/>
    <w:rsid w:val="00D37D60"/>
    <w:rsid w:val="00D55EF8"/>
    <w:rsid w:val="00D76566"/>
    <w:rsid w:val="00D80E1E"/>
    <w:rsid w:val="00D94B8F"/>
    <w:rsid w:val="00D95935"/>
    <w:rsid w:val="00DA1E4F"/>
    <w:rsid w:val="00DA731F"/>
    <w:rsid w:val="00DA7371"/>
    <w:rsid w:val="00DB6578"/>
    <w:rsid w:val="00DD1A84"/>
    <w:rsid w:val="00DD3FEB"/>
    <w:rsid w:val="00DF3CDA"/>
    <w:rsid w:val="00E30D08"/>
    <w:rsid w:val="00E55804"/>
    <w:rsid w:val="00E70D89"/>
    <w:rsid w:val="00E93696"/>
    <w:rsid w:val="00F10451"/>
    <w:rsid w:val="00F22B37"/>
    <w:rsid w:val="00F55F70"/>
    <w:rsid w:val="00FD0645"/>
    <w:rsid w:val="00FE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7E1EA"/>
  <w15:chartTrackingRefBased/>
  <w15:docId w15:val="{6EFF66F9-F134-4D11-8591-4C0ED59AA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946"/>
    <w:pPr>
      <w:spacing w:after="160" w:line="259" w:lineRule="auto"/>
    </w:pPr>
    <w:rPr>
      <w:rFonts w:ascii="Verdana" w:hAnsi="Verdana"/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2946"/>
    <w:pPr>
      <w:keepNext/>
      <w:keepLines/>
      <w:spacing w:before="2552" w:line="240" w:lineRule="auto"/>
      <w:outlineLvl w:val="0"/>
    </w:pPr>
    <w:rPr>
      <w:rFonts w:eastAsia="Times New Roman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0D89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1D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1DB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1DB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1DB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0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E1E"/>
  </w:style>
  <w:style w:type="paragraph" w:styleId="Footer">
    <w:name w:val="footer"/>
    <w:basedOn w:val="Normal"/>
    <w:link w:val="FooterChar"/>
    <w:uiPriority w:val="99"/>
    <w:unhideWhenUsed/>
    <w:rsid w:val="008A5DDB"/>
    <w:pPr>
      <w:tabs>
        <w:tab w:val="center" w:pos="4680"/>
        <w:tab w:val="right" w:pos="9360"/>
      </w:tabs>
      <w:spacing w:after="0" w:line="240" w:lineRule="auto"/>
      <w:ind w:left="567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8A5DDB"/>
    <w:rPr>
      <w:rFonts w:ascii="Verdana" w:hAnsi="Verdana"/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92946"/>
    <w:rPr>
      <w:rFonts w:ascii="Verdana" w:eastAsia="Times New Roman" w:hAnsi="Verdana" w:cs="Times New Roman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0D89"/>
    <w:rPr>
      <w:rFonts w:ascii="Calibri Light" w:eastAsia="Times New Roman" w:hAnsi="Calibri Light" w:cs="Times New Roman"/>
      <w:color w:val="2E74B5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E1214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E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E55"/>
    <w:rPr>
      <w:rFonts w:ascii="Tahoma" w:hAnsi="Tahoma" w:cs="Tahoma"/>
      <w:sz w:val="16"/>
      <w:szCs w:val="16"/>
      <w:lang w:val="en-US" w:eastAsia="en-US"/>
    </w:rPr>
  </w:style>
  <w:style w:type="paragraph" w:customStyle="1" w:styleId="Standard">
    <w:name w:val="Standard"/>
    <w:rsid w:val="00490E55"/>
    <w:pPr>
      <w:widowControl w:val="0"/>
      <w:suppressAutoHyphens/>
      <w:autoSpaceDE w:val="0"/>
      <w:autoSpaceDN w:val="0"/>
      <w:textAlignment w:val="baseline"/>
    </w:pPr>
    <w:rPr>
      <w:rFonts w:ascii="Arial Baltic" w:eastAsia="Arial Baltic" w:hAnsi="Arial Baltic" w:cs="Arial Baltic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203765"/>
    <w:pPr>
      <w:spacing w:before="100" w:beforeAutospacing="1" w:after="119" w:line="240" w:lineRule="auto"/>
    </w:pPr>
    <w:rPr>
      <w:rFonts w:ascii="Times New Roman" w:eastAsia="Times New Roman" w:hAnsi="Times New Roman"/>
      <w:szCs w:val="24"/>
      <w:lang w:val="et-EE" w:eastAsia="et-EE"/>
    </w:rPr>
  </w:style>
  <w:style w:type="paragraph" w:customStyle="1" w:styleId="Textbody">
    <w:name w:val="Text body"/>
    <w:basedOn w:val="Standard"/>
    <w:rsid w:val="00E93696"/>
    <w:pPr>
      <w:autoSpaceDE/>
      <w:spacing w:after="120"/>
    </w:pPr>
    <w:rPr>
      <w:rFonts w:ascii="Times New Roman" w:eastAsia="DejaVu Sans" w:hAnsi="Times New Roman" w:cs="DejaVu Sans"/>
      <w:sz w:val="21"/>
      <w:lang w:val="et-EE"/>
    </w:rPr>
  </w:style>
  <w:style w:type="paragraph" w:customStyle="1" w:styleId="TableContents">
    <w:name w:val="Table Contents"/>
    <w:basedOn w:val="Standard"/>
    <w:rsid w:val="00E93696"/>
    <w:pPr>
      <w:suppressLineNumbers/>
      <w:autoSpaceDE/>
    </w:pPr>
    <w:rPr>
      <w:rFonts w:ascii="Times New Roman" w:eastAsia="DejaVu Sans" w:hAnsi="Times New Roman" w:cs="DejaVu Sans"/>
      <w:sz w:val="21"/>
      <w:lang w:val="et-EE"/>
    </w:rPr>
  </w:style>
  <w:style w:type="paragraph" w:customStyle="1" w:styleId="Default">
    <w:name w:val="Default"/>
    <w:rsid w:val="0024725E"/>
    <w:pPr>
      <w:autoSpaceDE w:val="0"/>
      <w:autoSpaceDN w:val="0"/>
      <w:adjustRightInd w:val="0"/>
    </w:pPr>
    <w:rPr>
      <w:rFonts w:ascii="Arial" w:eastAsia="Arial Baltic" w:hAnsi="Arial" w:cs="Arial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1DB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1DB8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1DB8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1DB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table" w:styleId="TableGrid">
    <w:name w:val="Table Grid"/>
    <w:basedOn w:val="TableNormal"/>
    <w:uiPriority w:val="39"/>
    <w:rsid w:val="00D01D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1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36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79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38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26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53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904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20638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6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ristel\Local%20Settings\Temporary%20Internet%20Files\Content.Outlook\S42QVH8J\TTK_kirjaplank_2013%20(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TTK_kirjaplank_2013 (3)</Template>
  <TotalTime>243</TotalTime>
  <Pages>1</Pages>
  <Words>71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Kristiina Ott</cp:lastModifiedBy>
  <cp:revision>5</cp:revision>
  <dcterms:created xsi:type="dcterms:W3CDTF">2021-01-21T15:19:00Z</dcterms:created>
  <dcterms:modified xsi:type="dcterms:W3CDTF">2026-10-01T11:37:00Z</dcterms:modified>
</cp:coreProperties>
</file>